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088" w:rsidRDefault="00091174" w:rsidP="00091174">
      <w:pPr>
        <w:jc w:val="center"/>
        <w:rPr>
          <w:b/>
          <w:sz w:val="28"/>
          <w:szCs w:val="28"/>
          <w:u w:val="single"/>
        </w:rPr>
      </w:pPr>
      <w:r w:rsidRPr="00091174">
        <w:rPr>
          <w:b/>
          <w:sz w:val="28"/>
          <w:szCs w:val="28"/>
          <w:u w:val="single"/>
        </w:rPr>
        <w:t>Faculty of Technology – Summative Assessment</w:t>
      </w:r>
    </w:p>
    <w:p w:rsidR="00091174" w:rsidRDefault="00091174" w:rsidP="00091174">
      <w:pPr>
        <w:rPr>
          <w:b/>
          <w:sz w:val="28"/>
          <w:szCs w:val="28"/>
          <w:u w:val="single"/>
        </w:rPr>
      </w:pPr>
    </w:p>
    <w:p w:rsidR="00091174" w:rsidRP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 xml:space="preserve">Subject: Year </w:t>
      </w:r>
      <w:r w:rsidR="005E3750">
        <w:rPr>
          <w:b/>
          <w:sz w:val="24"/>
          <w:szCs w:val="24"/>
          <w:u w:val="single"/>
        </w:rPr>
        <w:t xml:space="preserve">8 </w:t>
      </w:r>
      <w:r w:rsidR="00BA497F">
        <w:rPr>
          <w:b/>
          <w:sz w:val="24"/>
          <w:szCs w:val="24"/>
          <w:u w:val="single"/>
        </w:rPr>
        <w:t>Design &amp; Technology</w:t>
      </w:r>
      <w:r w:rsidR="005E3750">
        <w:rPr>
          <w:b/>
          <w:sz w:val="24"/>
          <w:szCs w:val="24"/>
          <w:u w:val="single"/>
        </w:rPr>
        <w:t xml:space="preserve"> – Resistant Materials</w:t>
      </w:r>
      <w:r w:rsidR="00BA497F">
        <w:rPr>
          <w:b/>
          <w:sz w:val="24"/>
          <w:szCs w:val="24"/>
          <w:u w:val="single"/>
        </w:rPr>
        <w:t xml:space="preserve"> – Mr Ashby</w:t>
      </w:r>
    </w:p>
    <w:p w:rsidR="00091174" w:rsidRPr="00A6140E" w:rsidRDefault="00091174" w:rsidP="00091174">
      <w:pPr>
        <w:rPr>
          <w:sz w:val="24"/>
          <w:szCs w:val="24"/>
        </w:rPr>
      </w:pPr>
      <w:r w:rsidRPr="00A6140E">
        <w:rPr>
          <w:sz w:val="24"/>
          <w:szCs w:val="24"/>
        </w:rPr>
        <w:t xml:space="preserve">If you studied </w:t>
      </w:r>
      <w:r w:rsidR="00BA497F">
        <w:rPr>
          <w:sz w:val="24"/>
          <w:szCs w:val="24"/>
        </w:rPr>
        <w:t>the</w:t>
      </w:r>
      <w:r w:rsidR="0016714B">
        <w:rPr>
          <w:sz w:val="24"/>
          <w:szCs w:val="24"/>
        </w:rPr>
        <w:t xml:space="preserve"> </w:t>
      </w:r>
      <w:r w:rsidR="00BA497F">
        <w:rPr>
          <w:sz w:val="24"/>
          <w:szCs w:val="24"/>
        </w:rPr>
        <w:t>D&amp;T</w:t>
      </w:r>
      <w:r w:rsidR="0016714B">
        <w:rPr>
          <w:sz w:val="24"/>
          <w:szCs w:val="24"/>
        </w:rPr>
        <w:t xml:space="preserve"> Resistant Materials</w:t>
      </w:r>
      <w:r w:rsidR="00BA497F">
        <w:rPr>
          <w:sz w:val="24"/>
          <w:szCs w:val="24"/>
        </w:rPr>
        <w:t xml:space="preserve"> Module</w:t>
      </w:r>
      <w:r w:rsidRPr="00A6140E">
        <w:rPr>
          <w:sz w:val="24"/>
          <w:szCs w:val="24"/>
        </w:rPr>
        <w:t xml:space="preserve"> during lockdown, you will be assessed on the following topics when you return to college in September.</w:t>
      </w:r>
    </w:p>
    <w:p w:rsid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Topics to be Assessed:</w:t>
      </w:r>
    </w:p>
    <w:p w:rsidR="00091174" w:rsidRDefault="005E3750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Hand Tools.</w:t>
      </w:r>
    </w:p>
    <w:p w:rsidR="005E3750" w:rsidRDefault="005E3750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Materials.</w:t>
      </w:r>
    </w:p>
    <w:p w:rsidR="005E3750" w:rsidRDefault="005E3750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Workshop machines: Drills / Saws / Sanders.</w:t>
      </w:r>
    </w:p>
    <w:p w:rsidR="005E3750" w:rsidRDefault="005E3750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Holding Devices.</w:t>
      </w:r>
    </w:p>
    <w:p w:rsidR="005E3750" w:rsidRPr="00A6140E" w:rsidRDefault="005E3750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Plastics equipment.</w:t>
      </w:r>
    </w:p>
    <w:p w:rsid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Resources to Help You:</w:t>
      </w:r>
    </w:p>
    <w:p w:rsidR="00371D9E" w:rsidRDefault="003E6B49" w:rsidP="00371D9E">
      <w:pPr>
        <w:pStyle w:val="ListParagraph"/>
        <w:numPr>
          <w:ilvl w:val="0"/>
          <w:numId w:val="4"/>
        </w:numPr>
        <w:rPr>
          <w:b/>
          <w:sz w:val="24"/>
          <w:szCs w:val="24"/>
          <w:u w:val="single"/>
        </w:rPr>
      </w:pPr>
      <w:hyperlink r:id="rId5" w:history="1">
        <w:r w:rsidR="00371D9E" w:rsidRPr="004340E8">
          <w:rPr>
            <w:rStyle w:val="Hyperlink"/>
            <w:b/>
            <w:sz w:val="24"/>
            <w:szCs w:val="24"/>
          </w:rPr>
          <w:t>www.technologystudent.com</w:t>
        </w:r>
      </w:hyperlink>
      <w:r w:rsidR="00096FEA">
        <w:rPr>
          <w:b/>
          <w:sz w:val="24"/>
          <w:szCs w:val="24"/>
          <w:u w:val="single"/>
        </w:rPr>
        <w:t xml:space="preserve"> :</w:t>
      </w:r>
    </w:p>
    <w:p w:rsidR="005E3750" w:rsidRDefault="005E3750" w:rsidP="00371D9E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730875" cy="2428875"/>
            <wp:effectExtent l="0" t="0" r="0" b="9525"/>
            <wp:docPr id="4" name="Picture 4" descr="http://www.technologystudent.com/techtitle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nologystudent.com/techtitle5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53" cy="24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2266950"/>
            <wp:effectExtent l="0" t="0" r="3810" b="0"/>
            <wp:docPr id="5" name="Picture 5" descr="http://www.technologystudent.com/equip1/equip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chnologystudent.com/equip1/equip1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71" cy="22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096FEA" w:rsidRDefault="00096FEA" w:rsidP="00371D9E">
      <w:pPr>
        <w:rPr>
          <w:b/>
          <w:sz w:val="24"/>
          <w:szCs w:val="24"/>
          <w:u w:val="single"/>
        </w:rPr>
      </w:pPr>
    </w:p>
    <w:p w:rsidR="00371D9E" w:rsidRPr="00A438BE" w:rsidRDefault="00C92B0B" w:rsidP="00A438B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E3750">
        <w:rPr>
          <w:rFonts w:ascii="Times New Roman" w:hAnsi="Times New Roman" w:cs="Times New Roman"/>
          <w:b/>
          <w:sz w:val="24"/>
          <w:szCs w:val="24"/>
          <w:u w:val="single"/>
        </w:rPr>
        <w:t>Hand Tools</w:t>
      </w:r>
      <w:r w:rsidR="00A121A9" w:rsidRPr="00A438B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21A9" w:rsidRPr="00A438BE" w:rsidRDefault="00A121A9" w:rsidP="00A438BE">
      <w:pPr>
        <w:pStyle w:val="NormalWeb"/>
        <w:spacing w:before="0" w:beforeAutospacing="0" w:after="0" w:afterAutospacing="0"/>
      </w:pPr>
      <w:r w:rsidRPr="00A438BE">
        <w:rPr>
          <w:b/>
          <w:bCs/>
        </w:rPr>
        <w:t>QUESTIONS:</w:t>
      </w:r>
    </w:p>
    <w:p w:rsidR="00A121A9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A121A9" w:rsidRPr="00A438BE">
        <w:rPr>
          <w:b/>
          <w:bCs/>
        </w:rPr>
        <w:t>1.</w:t>
      </w:r>
      <w:r w:rsidR="00A121A9" w:rsidRPr="00A438BE">
        <w:t xml:space="preserve"> </w:t>
      </w:r>
      <w:r w:rsidR="005E3750">
        <w:t>Name two pieces of equipment for measuring and marking out when working with Timber / Wood?</w:t>
      </w:r>
    </w:p>
    <w:p w:rsidR="00A121A9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A121A9" w:rsidRPr="00A438BE">
        <w:rPr>
          <w:b/>
          <w:bCs/>
        </w:rPr>
        <w:t>2.</w:t>
      </w:r>
      <w:r w:rsidR="00A121A9" w:rsidRPr="00A438BE">
        <w:t xml:space="preserve"> </w:t>
      </w:r>
      <w:r w:rsidR="005E3750">
        <w:t xml:space="preserve">Name two pieces of equipment, one for holding and </w:t>
      </w:r>
      <w:r w:rsidR="00893157">
        <w:t>one for</w:t>
      </w:r>
      <w:r w:rsidR="005E3750">
        <w:t xml:space="preserve"> cutting a piece of wood</w:t>
      </w:r>
      <w:r w:rsidR="00893157">
        <w:t>?</w:t>
      </w:r>
    </w:p>
    <w:p w:rsidR="001E20F3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A121A9" w:rsidRPr="00A438BE">
        <w:rPr>
          <w:b/>
          <w:bCs/>
        </w:rPr>
        <w:t>3.</w:t>
      </w:r>
      <w:r w:rsidR="00A121A9" w:rsidRPr="00A438BE">
        <w:t xml:space="preserve"> </w:t>
      </w:r>
      <w:r w:rsidR="00893157">
        <w:t xml:space="preserve">Name the hand tool for ‘finishing’ the edge of a material: Wood, Metal or Plastic? </w:t>
      </w:r>
    </w:p>
    <w:p w:rsidR="001E20F3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1E20F3" w:rsidRPr="00A438BE">
        <w:rPr>
          <w:b/>
          <w:bCs/>
        </w:rPr>
        <w:t>4.</w:t>
      </w:r>
      <w:r w:rsidR="001E20F3" w:rsidRPr="00A438BE">
        <w:t xml:space="preserve"> </w:t>
      </w:r>
      <w:r w:rsidR="00893157">
        <w:t>Name the tool for joining wood with nails, but can also remove nails?</w:t>
      </w:r>
    </w:p>
    <w:p w:rsidR="001E20F3" w:rsidRPr="00A438BE" w:rsidRDefault="00C92B0B" w:rsidP="00A438BE">
      <w:pPr>
        <w:pStyle w:val="NormalWeb"/>
        <w:spacing w:before="0" w:beforeAutospacing="0" w:after="0" w:afterAutospacing="0"/>
      </w:pPr>
      <w:r>
        <w:rPr>
          <w:b/>
          <w:bCs/>
        </w:rPr>
        <w:t xml:space="preserve">     </w:t>
      </w:r>
      <w:r w:rsidR="001E20F3" w:rsidRPr="00A438BE">
        <w:rPr>
          <w:b/>
          <w:bCs/>
        </w:rPr>
        <w:t>5.</w:t>
      </w:r>
      <w:r w:rsidR="001E20F3" w:rsidRPr="00A438BE">
        <w:t xml:space="preserve"> </w:t>
      </w:r>
      <w:r w:rsidR="00893157">
        <w:t>Name the two hand tools for ‘removing’ wood along the grain?</w:t>
      </w:r>
    </w:p>
    <w:p w:rsidR="001E20F3" w:rsidRPr="00A438BE" w:rsidRDefault="001E20F3" w:rsidP="00A438BE">
      <w:pPr>
        <w:pStyle w:val="NormalWeb"/>
        <w:spacing w:before="0" w:beforeAutospacing="0" w:after="0" w:afterAutospacing="0"/>
        <w:ind w:left="720"/>
      </w:pPr>
    </w:p>
    <w:p w:rsidR="001E20F3" w:rsidRPr="00A438BE" w:rsidRDefault="001E20F3" w:rsidP="00A438BE">
      <w:pPr>
        <w:pStyle w:val="NormalWeb"/>
        <w:spacing w:before="0" w:beforeAutospacing="0" w:after="0" w:afterAutospacing="0"/>
        <w:ind w:left="720"/>
      </w:pPr>
    </w:p>
    <w:p w:rsidR="001E20F3" w:rsidRPr="00A438BE" w:rsidRDefault="00893157" w:rsidP="00A438B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Materials</w:t>
      </w:r>
      <w:r w:rsidR="001E20F3" w:rsidRPr="00A438B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E20F3" w:rsidRPr="00A438BE" w:rsidRDefault="001E20F3" w:rsidP="00A438BE">
      <w:pPr>
        <w:pStyle w:val="NormalWeb"/>
        <w:spacing w:before="0" w:beforeAutospacing="0" w:after="0" w:afterAutospacing="0"/>
        <w:rPr>
          <w:b/>
          <w:bCs/>
        </w:rPr>
      </w:pPr>
      <w:r w:rsidRPr="00A438BE">
        <w:rPr>
          <w:b/>
          <w:bCs/>
        </w:rPr>
        <w:t>QUESTIONS:</w:t>
      </w:r>
    </w:p>
    <w:p w:rsidR="004E615C" w:rsidRPr="00A438BE" w:rsidRDefault="00683065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>
        <w:t>Natural Timbers: Name a soft wood and three hard woods</w:t>
      </w:r>
      <w:r w:rsidR="004E615C" w:rsidRPr="00A438BE">
        <w:t>?</w:t>
      </w:r>
    </w:p>
    <w:p w:rsidR="004E615C" w:rsidRDefault="00683065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>
        <w:t>Name three ‘Man made’ boards</w:t>
      </w:r>
      <w:r w:rsidR="004E615C" w:rsidRPr="00A438BE">
        <w:t>?</w:t>
      </w:r>
    </w:p>
    <w:p w:rsidR="00683065" w:rsidRDefault="00683065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>
        <w:t>Name a plastic that is commonly used in the school workshop?</w:t>
      </w:r>
    </w:p>
    <w:p w:rsidR="00683065" w:rsidRDefault="00683065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>
        <w:t>Name a wood that could be used to make the axles of a toy truck in the school workshop?</w:t>
      </w:r>
    </w:p>
    <w:p w:rsidR="00683065" w:rsidRPr="00A438BE" w:rsidRDefault="00683065" w:rsidP="00A438BE">
      <w:pPr>
        <w:pStyle w:val="NormalWeb"/>
        <w:numPr>
          <w:ilvl w:val="0"/>
          <w:numId w:val="6"/>
        </w:numPr>
        <w:spacing w:before="0" w:beforeAutospacing="0" w:after="0" w:afterAutospacing="0"/>
      </w:pPr>
      <w:r>
        <w:t>Name a metal used in the school workshop?</w:t>
      </w:r>
    </w:p>
    <w:p w:rsidR="004E615C" w:rsidRPr="00A438BE" w:rsidRDefault="004E615C" w:rsidP="00A438BE">
      <w:pPr>
        <w:pStyle w:val="NormalWeb"/>
        <w:spacing w:before="0" w:beforeAutospacing="0" w:after="0" w:afterAutospacing="0"/>
      </w:pPr>
    </w:p>
    <w:p w:rsidR="004E615C" w:rsidRPr="00A438BE" w:rsidRDefault="004E615C" w:rsidP="00A438BE">
      <w:pPr>
        <w:pStyle w:val="NormalWeb"/>
        <w:spacing w:before="0" w:beforeAutospacing="0" w:after="0" w:afterAutospacing="0"/>
      </w:pPr>
    </w:p>
    <w:p w:rsidR="004E615C" w:rsidRPr="00A438BE" w:rsidRDefault="00683065" w:rsidP="00A438BE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Workshop Machines</w:t>
      </w:r>
      <w:r w:rsidR="004E615C" w:rsidRPr="00A438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C6372" w:rsidRPr="00A438BE" w:rsidRDefault="00A851D0" w:rsidP="00A438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:rsidR="00A438BE" w:rsidRPr="00A438BE" w:rsidRDefault="0046551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Give the full name of a ‘fixed’ machine for making holes in different materials</w:t>
      </w:r>
      <w:r w:rsidR="00A851D0" w:rsidRPr="00A438BE">
        <w:rPr>
          <w:rFonts w:ascii="Times New Roman" w:hAnsi="Times New Roman" w:cs="Times New Roman"/>
          <w:bCs/>
          <w:sz w:val="24"/>
          <w:szCs w:val="24"/>
        </w:rPr>
        <w:t>?</w:t>
      </w:r>
    </w:p>
    <w:p w:rsidR="00A851D0" w:rsidRPr="00A438BE" w:rsidRDefault="0046551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Name the machine for ‘finishing’ the edges of timber</w:t>
      </w:r>
      <w:r w:rsidR="00A851D0" w:rsidRPr="00A438BE">
        <w:rPr>
          <w:rFonts w:ascii="Times New Roman" w:hAnsi="Times New Roman" w:cs="Times New Roman"/>
          <w:bCs/>
          <w:sz w:val="24"/>
          <w:szCs w:val="24"/>
        </w:rPr>
        <w:t>?</w:t>
      </w:r>
    </w:p>
    <w:p w:rsidR="00A851D0" w:rsidRPr="00A438BE" w:rsidRDefault="00465510" w:rsidP="00A438B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Name the bench mounted electric saw for cutting thin pieces of timber?</w:t>
      </w:r>
    </w:p>
    <w:p w:rsidR="00A851D0" w:rsidRPr="00465510" w:rsidRDefault="00465510" w:rsidP="0046551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List three pieces of PPE (Personal Protective Equipment) to be used in the workshop.</w:t>
      </w:r>
    </w:p>
    <w:p w:rsidR="00A438BE" w:rsidRP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A438BE" w:rsidRDefault="00465510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Holding </w:t>
      </w:r>
      <w:r w:rsidR="00A438BE" w:rsidRPr="00A438BE">
        <w:rPr>
          <w:rFonts w:ascii="Times New Roman" w:hAnsi="Times New Roman" w:cs="Times New Roman"/>
          <w:b/>
          <w:bCs/>
          <w:sz w:val="24"/>
          <w:szCs w:val="24"/>
          <w:u w:val="single"/>
        </w:rPr>
        <w:t>devices.</w:t>
      </w:r>
    </w:p>
    <w:p w:rsidR="00A438BE" w:rsidRDefault="00A438BE" w:rsidP="00A438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:rsidR="00A438BE" w:rsidRPr="009B3AA3" w:rsidRDefault="009B3AA3" w:rsidP="00A438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Name the piece of equipment you would use to hold ‘sheet’ metal when drilling a hole in it?</w:t>
      </w:r>
    </w:p>
    <w:p w:rsidR="009B3AA3" w:rsidRPr="009B3AA3" w:rsidRDefault="009B3AA3" w:rsidP="00A438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Name the piece of equipment you would use to hold material when drilling using a Pillar / Bench drill?</w:t>
      </w:r>
    </w:p>
    <w:p w:rsidR="009B3AA3" w:rsidRPr="009B3AA3" w:rsidRDefault="009B3AA3" w:rsidP="00A438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Name the bench mounted vice used for holding metals?</w:t>
      </w:r>
    </w:p>
    <w:p w:rsidR="009B3AA3" w:rsidRPr="009B3AA3" w:rsidRDefault="009B3AA3" w:rsidP="00A438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Name the tool / device used for ‘clamping’ material to a work bench, i.e timber being chiselled?</w:t>
      </w:r>
    </w:p>
    <w:p w:rsidR="009B3AA3" w:rsidRPr="00AB0B57" w:rsidRDefault="009B3AA3" w:rsidP="00A438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Name the equipment used for </w:t>
      </w:r>
      <w:r w:rsidR="003E6B49">
        <w:rPr>
          <w:rFonts w:ascii="Times New Roman" w:hAnsi="Times New Roman" w:cs="Times New Roman"/>
          <w:bCs/>
          <w:sz w:val="24"/>
          <w:szCs w:val="24"/>
        </w:rPr>
        <w:t>holding a timber structure whilst glue dries?</w:t>
      </w:r>
    </w:p>
    <w:p w:rsidR="00AB0B57" w:rsidRDefault="00AB0B57" w:rsidP="00AB0B57">
      <w:pPr>
        <w:tabs>
          <w:tab w:val="left" w:pos="2325"/>
        </w:tabs>
        <w:ind w:left="6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E6B49" w:rsidRDefault="003E6B49" w:rsidP="00AB0B57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E6B49" w:rsidRDefault="003E6B49" w:rsidP="00AB0B57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B0B57" w:rsidRDefault="003E6B49" w:rsidP="00AB0B57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Plastics Equipment</w:t>
      </w:r>
      <w:r w:rsidR="00AB0B57" w:rsidRPr="00A438B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AB0B57" w:rsidRDefault="00AB0B57" w:rsidP="00AB0B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8BE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:rsidR="00AB0B57" w:rsidRPr="00AB0B57" w:rsidRDefault="003E6B49" w:rsidP="00AB0B5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Name the process used in the school workshop for making plastic products over a wooden mould?</w:t>
      </w:r>
    </w:p>
    <w:p w:rsidR="00AB0B57" w:rsidRPr="00AB0B57" w:rsidRDefault="003E6B49" w:rsidP="00AB0B5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Name the piece of equipment used in the school workshop for bending sheet acrylic?</w:t>
      </w:r>
      <w:bookmarkStart w:id="0" w:name="_GoBack"/>
      <w:bookmarkEnd w:id="0"/>
    </w:p>
    <w:p w:rsidR="00AB0B57" w:rsidRDefault="00AB0B57" w:rsidP="00AB0B57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B0B57" w:rsidRDefault="00AB0B57" w:rsidP="00AB0B57">
      <w:pPr>
        <w:tabs>
          <w:tab w:val="left" w:pos="232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B0B57" w:rsidRPr="00AB0B57" w:rsidRDefault="00AB0B57" w:rsidP="00AB0B57">
      <w:pPr>
        <w:tabs>
          <w:tab w:val="left" w:pos="232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</w:t>
      </w:r>
    </w:p>
    <w:p w:rsid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438BE" w:rsidRPr="00A438BE" w:rsidRDefault="00A438BE" w:rsidP="00A438BE">
      <w:pPr>
        <w:pStyle w:val="ListParagraph"/>
        <w:ind w:left="64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851D0" w:rsidRDefault="00A851D0" w:rsidP="00AC6372">
      <w:pPr>
        <w:pStyle w:val="ListParagraph"/>
        <w:ind w:left="644"/>
        <w:rPr>
          <w:b/>
          <w:sz w:val="24"/>
          <w:szCs w:val="24"/>
          <w:u w:val="single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color w:val="000000"/>
        </w:rPr>
      </w:pPr>
    </w:p>
    <w:p w:rsidR="004E615C" w:rsidRDefault="004E615C" w:rsidP="004E615C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E615C" w:rsidRPr="004E615C" w:rsidRDefault="004E615C" w:rsidP="004E615C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1E20F3" w:rsidRPr="001E20F3" w:rsidRDefault="001E20F3" w:rsidP="001E20F3">
      <w:pPr>
        <w:pStyle w:val="ListParagraph"/>
        <w:rPr>
          <w:b/>
          <w:sz w:val="24"/>
          <w:szCs w:val="24"/>
          <w:u w:val="single"/>
        </w:rPr>
      </w:pPr>
    </w:p>
    <w:p w:rsidR="001E20F3" w:rsidRPr="001E20F3" w:rsidRDefault="001E20F3" w:rsidP="001E20F3">
      <w:pPr>
        <w:pStyle w:val="NormalWeb"/>
        <w:spacing w:before="0" w:beforeAutospacing="0" w:after="0" w:afterAutospacing="0"/>
        <w:ind w:left="720"/>
        <w:rPr>
          <w:b/>
          <w:color w:val="000000"/>
        </w:rPr>
      </w:pPr>
    </w:p>
    <w:p w:rsidR="00A121A9" w:rsidRPr="00A121A9" w:rsidRDefault="00A121A9" w:rsidP="00A121A9">
      <w:pPr>
        <w:pStyle w:val="ListParagraph"/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Default="00371D9E" w:rsidP="00371D9E">
      <w:pPr>
        <w:rPr>
          <w:b/>
          <w:sz w:val="24"/>
          <w:szCs w:val="24"/>
          <w:u w:val="single"/>
        </w:rPr>
      </w:pPr>
    </w:p>
    <w:p w:rsidR="00371D9E" w:rsidRPr="00371D9E" w:rsidRDefault="00371D9E" w:rsidP="00371D9E">
      <w:pPr>
        <w:rPr>
          <w:b/>
          <w:sz w:val="24"/>
          <w:szCs w:val="24"/>
          <w:u w:val="single"/>
        </w:rPr>
      </w:pPr>
    </w:p>
    <w:p w:rsidR="001706DE" w:rsidRDefault="001706DE" w:rsidP="001706DE">
      <w:pPr>
        <w:rPr>
          <w:sz w:val="24"/>
          <w:szCs w:val="24"/>
        </w:rPr>
      </w:pPr>
    </w:p>
    <w:p w:rsidR="001706DE" w:rsidRPr="001706DE" w:rsidRDefault="001706DE" w:rsidP="001706DE">
      <w:pPr>
        <w:rPr>
          <w:sz w:val="24"/>
          <w:szCs w:val="24"/>
        </w:rPr>
      </w:pPr>
    </w:p>
    <w:sectPr w:rsidR="001706DE" w:rsidRPr="00170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3C4C"/>
    <w:multiLevelType w:val="hybridMultilevel"/>
    <w:tmpl w:val="BCF24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360DE"/>
    <w:multiLevelType w:val="hybridMultilevel"/>
    <w:tmpl w:val="E0A26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20424"/>
    <w:multiLevelType w:val="hybridMultilevel"/>
    <w:tmpl w:val="D480EE76"/>
    <w:lvl w:ilvl="0" w:tplc="69D441BA">
      <w:start w:val="1"/>
      <w:numFmt w:val="decimal"/>
      <w:lvlText w:val="%1."/>
      <w:lvlJc w:val="left"/>
      <w:pPr>
        <w:ind w:left="1004" w:hanging="360"/>
      </w:pPr>
      <w:rPr>
        <w:rFonts w:hint="default"/>
        <w:b/>
        <w:color w:val="800000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4536BF"/>
    <w:multiLevelType w:val="hybridMultilevel"/>
    <w:tmpl w:val="6AF2506A"/>
    <w:lvl w:ilvl="0" w:tplc="7E307B0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7E02"/>
    <w:multiLevelType w:val="hybridMultilevel"/>
    <w:tmpl w:val="D13A41B8"/>
    <w:lvl w:ilvl="0" w:tplc="7E307B0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404AC"/>
    <w:multiLevelType w:val="hybridMultilevel"/>
    <w:tmpl w:val="F4CAA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9485B"/>
    <w:multiLevelType w:val="hybridMultilevel"/>
    <w:tmpl w:val="196CA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97BB0"/>
    <w:multiLevelType w:val="hybridMultilevel"/>
    <w:tmpl w:val="ABEAC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00C94"/>
    <w:multiLevelType w:val="hybridMultilevel"/>
    <w:tmpl w:val="7178A1A4"/>
    <w:lvl w:ilvl="0" w:tplc="7E307B0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04537"/>
    <w:multiLevelType w:val="hybridMultilevel"/>
    <w:tmpl w:val="A880DEFA"/>
    <w:lvl w:ilvl="0" w:tplc="96CA6418">
      <w:start w:val="1"/>
      <w:numFmt w:val="decimal"/>
      <w:lvlText w:val="%1."/>
      <w:lvlJc w:val="left"/>
      <w:pPr>
        <w:ind w:left="1364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0C8C"/>
    <w:multiLevelType w:val="hybridMultilevel"/>
    <w:tmpl w:val="9D1CBA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5B30"/>
    <w:multiLevelType w:val="hybridMultilevel"/>
    <w:tmpl w:val="40905F06"/>
    <w:lvl w:ilvl="0" w:tplc="4484041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80" w:hanging="360"/>
      </w:pPr>
    </w:lvl>
    <w:lvl w:ilvl="2" w:tplc="0809001B" w:tentative="1">
      <w:start w:val="1"/>
      <w:numFmt w:val="lowerRoman"/>
      <w:lvlText w:val="%3."/>
      <w:lvlJc w:val="right"/>
      <w:pPr>
        <w:ind w:left="2100" w:hanging="180"/>
      </w:pPr>
    </w:lvl>
    <w:lvl w:ilvl="3" w:tplc="0809000F" w:tentative="1">
      <w:start w:val="1"/>
      <w:numFmt w:val="decimal"/>
      <w:lvlText w:val="%4."/>
      <w:lvlJc w:val="left"/>
      <w:pPr>
        <w:ind w:left="2820" w:hanging="360"/>
      </w:pPr>
    </w:lvl>
    <w:lvl w:ilvl="4" w:tplc="08090019" w:tentative="1">
      <w:start w:val="1"/>
      <w:numFmt w:val="lowerLetter"/>
      <w:lvlText w:val="%5."/>
      <w:lvlJc w:val="left"/>
      <w:pPr>
        <w:ind w:left="3540" w:hanging="360"/>
      </w:pPr>
    </w:lvl>
    <w:lvl w:ilvl="5" w:tplc="0809001B" w:tentative="1">
      <w:start w:val="1"/>
      <w:numFmt w:val="lowerRoman"/>
      <w:lvlText w:val="%6."/>
      <w:lvlJc w:val="right"/>
      <w:pPr>
        <w:ind w:left="4260" w:hanging="180"/>
      </w:pPr>
    </w:lvl>
    <w:lvl w:ilvl="6" w:tplc="0809000F" w:tentative="1">
      <w:start w:val="1"/>
      <w:numFmt w:val="decimal"/>
      <w:lvlText w:val="%7."/>
      <w:lvlJc w:val="left"/>
      <w:pPr>
        <w:ind w:left="4980" w:hanging="360"/>
      </w:pPr>
    </w:lvl>
    <w:lvl w:ilvl="7" w:tplc="08090019" w:tentative="1">
      <w:start w:val="1"/>
      <w:numFmt w:val="lowerLetter"/>
      <w:lvlText w:val="%8."/>
      <w:lvlJc w:val="left"/>
      <w:pPr>
        <w:ind w:left="5700" w:hanging="360"/>
      </w:pPr>
    </w:lvl>
    <w:lvl w:ilvl="8" w:tplc="0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661501B8"/>
    <w:multiLevelType w:val="hybridMultilevel"/>
    <w:tmpl w:val="74FA114E"/>
    <w:lvl w:ilvl="0" w:tplc="D92E5B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F0EA7"/>
    <w:multiLevelType w:val="hybridMultilevel"/>
    <w:tmpl w:val="C9381F26"/>
    <w:lvl w:ilvl="0" w:tplc="2910BFC0">
      <w:start w:val="1"/>
      <w:numFmt w:val="decimal"/>
      <w:lvlText w:val="%1."/>
      <w:lvlJc w:val="left"/>
      <w:pPr>
        <w:ind w:left="1364" w:hanging="360"/>
      </w:pPr>
      <w:rPr>
        <w:rFonts w:hint="default"/>
        <w:b/>
        <w:color w:val="800000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2"/>
  </w:num>
  <w:num w:numId="8">
    <w:abstractNumId w:val="13"/>
  </w:num>
  <w:num w:numId="9">
    <w:abstractNumId w:val="9"/>
  </w:num>
  <w:num w:numId="10">
    <w:abstractNumId w:val="4"/>
  </w:num>
  <w:num w:numId="11">
    <w:abstractNumId w:val="8"/>
  </w:num>
  <w:num w:numId="12">
    <w:abstractNumId w:val="5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174"/>
    <w:rsid w:val="00091174"/>
    <w:rsid w:val="00096FEA"/>
    <w:rsid w:val="001557BE"/>
    <w:rsid w:val="0016714B"/>
    <w:rsid w:val="001706DE"/>
    <w:rsid w:val="001E20F3"/>
    <w:rsid w:val="002D3E62"/>
    <w:rsid w:val="00371D9E"/>
    <w:rsid w:val="003E0E03"/>
    <w:rsid w:val="003E6B49"/>
    <w:rsid w:val="00465510"/>
    <w:rsid w:val="004E615C"/>
    <w:rsid w:val="005E3750"/>
    <w:rsid w:val="0066771C"/>
    <w:rsid w:val="00683065"/>
    <w:rsid w:val="00893157"/>
    <w:rsid w:val="009B3AA3"/>
    <w:rsid w:val="009C3774"/>
    <w:rsid w:val="00A121A9"/>
    <w:rsid w:val="00A438BE"/>
    <w:rsid w:val="00A6140E"/>
    <w:rsid w:val="00A851D0"/>
    <w:rsid w:val="00AB0B57"/>
    <w:rsid w:val="00AC6372"/>
    <w:rsid w:val="00BA497F"/>
    <w:rsid w:val="00C417F7"/>
    <w:rsid w:val="00C92B0B"/>
    <w:rsid w:val="00D05CF3"/>
    <w:rsid w:val="00F0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2B536"/>
  <w15:chartTrackingRefBased/>
  <w15:docId w15:val="{3E85F471-CCD0-40CD-BDF5-56923488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1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1D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D9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1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customXml" Target="../customXml/item2.xml"/><Relationship Id="rId5" Type="http://schemas.openxmlformats.org/officeDocument/2006/relationships/hyperlink" Target="http://www.technologystudent.com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622BA6-E1E8-413D-ADE0-E051783ECC1D}"/>
</file>

<file path=customXml/itemProps2.xml><?xml version="1.0" encoding="utf-8"?>
<ds:datastoreItem xmlns:ds="http://schemas.openxmlformats.org/officeDocument/2006/customXml" ds:itemID="{C11F2C5F-5890-4028-BA88-E069678559B5}"/>
</file>

<file path=customXml/itemProps3.xml><?xml version="1.0" encoding="utf-8"?>
<ds:datastoreItem xmlns:ds="http://schemas.openxmlformats.org/officeDocument/2006/customXml" ds:itemID="{26941AA5-5DC6-4738-9033-C1DB7E2A4600}"/>
</file>

<file path=docProps/app.xml><?xml version="1.0" encoding="utf-8"?>
<Properties xmlns="http://schemas.openxmlformats.org/officeDocument/2006/extended-properties" xmlns:vt="http://schemas.openxmlformats.org/officeDocument/2006/docPropsVTypes">
  <Template>34095FB8</Template>
  <TotalTime>80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Okehampton College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Henderson</dc:creator>
  <cp:keywords/>
  <dc:description/>
  <cp:lastModifiedBy>S Ashby</cp:lastModifiedBy>
  <cp:revision>3</cp:revision>
  <dcterms:created xsi:type="dcterms:W3CDTF">2020-07-10T09:41:00Z</dcterms:created>
  <dcterms:modified xsi:type="dcterms:W3CDTF">2020-07-10T11:00:00Z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