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088" w:rsidRDefault="00091174" w:rsidP="00091174">
      <w:pPr>
        <w:jc w:val="center"/>
        <w:rPr>
          <w:b/>
          <w:sz w:val="28"/>
          <w:szCs w:val="28"/>
          <w:u w:val="single"/>
        </w:rPr>
      </w:pPr>
      <w:r w:rsidRPr="00091174">
        <w:rPr>
          <w:b/>
          <w:sz w:val="28"/>
          <w:szCs w:val="28"/>
          <w:u w:val="single"/>
        </w:rPr>
        <w:t>Faculty of Technology – Summative Assessment</w:t>
      </w:r>
    </w:p>
    <w:p w:rsidR="00091174" w:rsidRDefault="00091174" w:rsidP="00091174">
      <w:pPr>
        <w:rPr>
          <w:b/>
          <w:sz w:val="28"/>
          <w:szCs w:val="28"/>
          <w:u w:val="single"/>
        </w:rPr>
      </w:pPr>
    </w:p>
    <w:p w:rsidR="00091174" w:rsidRPr="00091174" w:rsidRDefault="00091174" w:rsidP="00091174">
      <w:pPr>
        <w:rPr>
          <w:b/>
          <w:sz w:val="24"/>
          <w:szCs w:val="24"/>
          <w:u w:val="single"/>
        </w:rPr>
      </w:pPr>
      <w:r w:rsidRPr="00091174">
        <w:rPr>
          <w:b/>
          <w:sz w:val="24"/>
          <w:szCs w:val="24"/>
          <w:u w:val="single"/>
        </w:rPr>
        <w:t>Subject: Year 7</w:t>
      </w:r>
      <w:r w:rsidR="00BA497F">
        <w:rPr>
          <w:b/>
          <w:sz w:val="24"/>
          <w:szCs w:val="24"/>
          <w:u w:val="single"/>
        </w:rPr>
        <w:t xml:space="preserve"> Core Design &amp; Technology – Mr Ashby</w:t>
      </w:r>
    </w:p>
    <w:p w:rsidR="00091174" w:rsidRPr="00A6140E" w:rsidRDefault="00091174" w:rsidP="00091174">
      <w:pPr>
        <w:rPr>
          <w:sz w:val="24"/>
          <w:szCs w:val="24"/>
        </w:rPr>
      </w:pPr>
      <w:r w:rsidRPr="00A6140E">
        <w:rPr>
          <w:sz w:val="24"/>
          <w:szCs w:val="24"/>
        </w:rPr>
        <w:t xml:space="preserve">If you studied </w:t>
      </w:r>
      <w:r w:rsidR="00BA497F">
        <w:rPr>
          <w:sz w:val="24"/>
          <w:szCs w:val="24"/>
        </w:rPr>
        <w:t>the Core D&amp;T Module</w:t>
      </w:r>
      <w:r w:rsidRPr="00A6140E">
        <w:rPr>
          <w:sz w:val="24"/>
          <w:szCs w:val="24"/>
        </w:rPr>
        <w:t xml:space="preserve"> during lockdown, you will be assessed on the following topics when you return to college in September.</w:t>
      </w:r>
    </w:p>
    <w:p w:rsidR="00091174" w:rsidRDefault="00091174" w:rsidP="00091174">
      <w:pPr>
        <w:rPr>
          <w:b/>
          <w:sz w:val="24"/>
          <w:szCs w:val="24"/>
          <w:u w:val="single"/>
        </w:rPr>
      </w:pPr>
      <w:r w:rsidRPr="00091174">
        <w:rPr>
          <w:b/>
          <w:sz w:val="24"/>
          <w:szCs w:val="24"/>
          <w:u w:val="single"/>
        </w:rPr>
        <w:t>Topics to be Assessed:</w:t>
      </w:r>
    </w:p>
    <w:p w:rsidR="00091174" w:rsidRPr="00A6140E" w:rsidRDefault="00371D9E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Structures and Forces.</w:t>
      </w:r>
    </w:p>
    <w:p w:rsidR="00091174" w:rsidRPr="00A6140E" w:rsidRDefault="00371D9E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Fossil Fuels: Coal, Oil and Gas.</w:t>
      </w:r>
    </w:p>
    <w:p w:rsidR="00091174" w:rsidRPr="00A6140E" w:rsidRDefault="00371D9E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Renewable energy: Solar, Wind and Tidal / Wave.</w:t>
      </w:r>
    </w:p>
    <w:p w:rsidR="00091174" w:rsidRPr="00A6140E" w:rsidRDefault="00371D9E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Energy saving devices.</w:t>
      </w:r>
    </w:p>
    <w:p w:rsidR="00091174" w:rsidRPr="00A6140E" w:rsidRDefault="00371D9E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The Carbon Footprint.</w:t>
      </w:r>
    </w:p>
    <w:p w:rsidR="00091174" w:rsidRDefault="00091174" w:rsidP="00091174">
      <w:pPr>
        <w:rPr>
          <w:b/>
          <w:sz w:val="24"/>
          <w:szCs w:val="24"/>
          <w:u w:val="single"/>
        </w:rPr>
      </w:pPr>
      <w:r w:rsidRPr="00091174">
        <w:rPr>
          <w:b/>
          <w:sz w:val="24"/>
          <w:szCs w:val="24"/>
          <w:u w:val="single"/>
        </w:rPr>
        <w:t>Resources to Help You:</w:t>
      </w:r>
    </w:p>
    <w:p w:rsidR="00371D9E" w:rsidRDefault="00E3051B" w:rsidP="00371D9E">
      <w:pPr>
        <w:pStyle w:val="ListParagraph"/>
        <w:numPr>
          <w:ilvl w:val="0"/>
          <w:numId w:val="4"/>
        </w:numPr>
        <w:rPr>
          <w:b/>
          <w:sz w:val="24"/>
          <w:szCs w:val="24"/>
          <w:u w:val="single"/>
        </w:rPr>
      </w:pPr>
      <w:hyperlink r:id="rId5" w:history="1">
        <w:r w:rsidR="00371D9E" w:rsidRPr="004340E8">
          <w:rPr>
            <w:rStyle w:val="Hyperlink"/>
            <w:b/>
            <w:sz w:val="24"/>
            <w:szCs w:val="24"/>
          </w:rPr>
          <w:t>www.technologystudent.com</w:t>
        </w:r>
      </w:hyperlink>
      <w:r w:rsidR="00096FEA">
        <w:rPr>
          <w:b/>
          <w:sz w:val="24"/>
          <w:szCs w:val="24"/>
          <w:u w:val="single"/>
        </w:rPr>
        <w:t xml:space="preserve"> :</w:t>
      </w:r>
    </w:p>
    <w:p w:rsidR="00371D9E" w:rsidRDefault="00096FEA" w:rsidP="00096FEA">
      <w:pPr>
        <w:pStyle w:val="ListParagraph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172075" cy="1114425"/>
            <wp:effectExtent l="0" t="0" r="9525" b="9525"/>
            <wp:docPr id="1" name="Picture 1" descr="http://www.technologystudent.com/struct1/strutwk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chnologystudent.com/struct1/strutwk1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65" cy="112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EA" w:rsidRDefault="00096FEA" w:rsidP="00096FEA">
      <w:pPr>
        <w:pStyle w:val="ListParagraph"/>
        <w:rPr>
          <w:b/>
          <w:sz w:val="24"/>
          <w:szCs w:val="24"/>
          <w:u w:val="single"/>
        </w:rPr>
      </w:pPr>
    </w:p>
    <w:p w:rsidR="00096FEA" w:rsidRDefault="00096FEA" w:rsidP="00096FEA">
      <w:pPr>
        <w:pStyle w:val="ListParagraph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180965" cy="1304925"/>
            <wp:effectExtent l="0" t="0" r="635" b="9525"/>
            <wp:docPr id="3" name="Picture 3" descr="http://www.technologystudent.com/forcmom/moment1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chnologystudent.com/forcmom/moment14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73" cy="13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EA" w:rsidRDefault="00096FEA" w:rsidP="00096FEA">
      <w:pPr>
        <w:pStyle w:val="ListParagraph"/>
        <w:rPr>
          <w:b/>
          <w:sz w:val="24"/>
          <w:szCs w:val="24"/>
          <w:u w:val="single"/>
        </w:rPr>
      </w:pPr>
    </w:p>
    <w:p w:rsidR="00371D9E" w:rsidRDefault="00096FEA" w:rsidP="00371D9E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626030" cy="1133475"/>
            <wp:effectExtent l="0" t="0" r="0" b="0"/>
            <wp:docPr id="2" name="Picture 2" descr="http://www.technologystudent.com/energy1/energy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chnologystudent.com/energy1/energy1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50" cy="11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EA" w:rsidRDefault="00096FEA" w:rsidP="00371D9E">
      <w:pPr>
        <w:rPr>
          <w:b/>
          <w:sz w:val="24"/>
          <w:szCs w:val="24"/>
          <w:u w:val="single"/>
        </w:rPr>
      </w:pPr>
    </w:p>
    <w:p w:rsidR="00096FEA" w:rsidRDefault="00096FEA" w:rsidP="00371D9E">
      <w:pPr>
        <w:rPr>
          <w:b/>
          <w:sz w:val="24"/>
          <w:szCs w:val="24"/>
          <w:u w:val="single"/>
        </w:rPr>
      </w:pPr>
    </w:p>
    <w:p w:rsidR="00096FEA" w:rsidRDefault="00096FEA" w:rsidP="00371D9E">
      <w:pPr>
        <w:rPr>
          <w:b/>
          <w:sz w:val="24"/>
          <w:szCs w:val="24"/>
          <w:u w:val="single"/>
        </w:rPr>
      </w:pPr>
    </w:p>
    <w:p w:rsidR="00096FEA" w:rsidRDefault="00096FEA" w:rsidP="00371D9E">
      <w:pPr>
        <w:rPr>
          <w:b/>
          <w:sz w:val="24"/>
          <w:szCs w:val="24"/>
          <w:u w:val="single"/>
        </w:rPr>
      </w:pPr>
    </w:p>
    <w:p w:rsidR="00371D9E" w:rsidRPr="00A438BE" w:rsidRDefault="00C92B0B" w:rsidP="00A438BE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</w:t>
      </w:r>
      <w:r w:rsidR="00A121A9" w:rsidRPr="00A438BE">
        <w:rPr>
          <w:rFonts w:ascii="Times New Roman" w:hAnsi="Times New Roman" w:cs="Times New Roman"/>
          <w:b/>
          <w:sz w:val="24"/>
          <w:szCs w:val="24"/>
          <w:u w:val="single"/>
        </w:rPr>
        <w:t>Structures and Forces:</w:t>
      </w:r>
    </w:p>
    <w:p w:rsidR="00A121A9" w:rsidRPr="00A438BE" w:rsidRDefault="00A121A9" w:rsidP="00A438BE">
      <w:pPr>
        <w:pStyle w:val="NormalWeb"/>
        <w:spacing w:before="0" w:beforeAutospacing="0" w:after="0" w:afterAutospacing="0"/>
      </w:pPr>
      <w:r w:rsidRPr="00A438BE">
        <w:rPr>
          <w:b/>
          <w:bCs/>
        </w:rPr>
        <w:t>QUESTIONS:</w:t>
      </w:r>
    </w:p>
    <w:p w:rsidR="00A121A9" w:rsidRPr="00A438BE" w:rsidRDefault="00C92B0B" w:rsidP="00A438BE">
      <w:pPr>
        <w:pStyle w:val="NormalWeb"/>
        <w:spacing w:before="0" w:beforeAutospacing="0" w:after="0" w:afterAutospacing="0"/>
      </w:pPr>
      <w:r>
        <w:rPr>
          <w:b/>
          <w:bCs/>
        </w:rPr>
        <w:t xml:space="preserve">     </w:t>
      </w:r>
      <w:r w:rsidR="00A121A9" w:rsidRPr="00A438BE">
        <w:rPr>
          <w:b/>
          <w:bCs/>
        </w:rPr>
        <w:t>1.</w:t>
      </w:r>
      <w:r w:rsidR="00A121A9" w:rsidRPr="00A438BE">
        <w:t xml:space="preserve"> Draw a simple diagram of a wood beam bridge. Explain where a beam bridge of this type would be most useful - over a stream? a river? a large/deep gap? Etc</w:t>
      </w:r>
    </w:p>
    <w:p w:rsidR="00A121A9" w:rsidRPr="00A438BE" w:rsidRDefault="00C92B0B" w:rsidP="00A438BE">
      <w:pPr>
        <w:pStyle w:val="NormalWeb"/>
        <w:spacing w:before="0" w:beforeAutospacing="0" w:after="0" w:afterAutospacing="0"/>
      </w:pPr>
      <w:r>
        <w:rPr>
          <w:b/>
          <w:bCs/>
        </w:rPr>
        <w:t xml:space="preserve">     </w:t>
      </w:r>
      <w:r w:rsidR="00A121A9" w:rsidRPr="00A438BE">
        <w:rPr>
          <w:b/>
          <w:bCs/>
        </w:rPr>
        <w:t>2.</w:t>
      </w:r>
      <w:r w:rsidR="00A121A9" w:rsidRPr="00A438BE">
        <w:t xml:space="preserve"> Have you seen a modern beam bridge?</w:t>
      </w:r>
      <w:r w:rsidR="00E3051B">
        <w:t xml:space="preserve"> Where?</w:t>
      </w:r>
    </w:p>
    <w:p w:rsidR="001E20F3" w:rsidRPr="00A438BE" w:rsidRDefault="00C92B0B" w:rsidP="00A438BE">
      <w:pPr>
        <w:pStyle w:val="NormalWeb"/>
        <w:spacing w:before="0" w:beforeAutospacing="0" w:after="0" w:afterAutospacing="0"/>
      </w:pPr>
      <w:r>
        <w:rPr>
          <w:b/>
          <w:bCs/>
        </w:rPr>
        <w:t xml:space="preserve">     </w:t>
      </w:r>
      <w:r w:rsidR="00A121A9" w:rsidRPr="00A438BE">
        <w:rPr>
          <w:b/>
          <w:bCs/>
        </w:rPr>
        <w:t>3.</w:t>
      </w:r>
      <w:r w:rsidR="00A121A9" w:rsidRPr="00A438BE">
        <w:t xml:space="preserve"> Draw a wood frame bridge and explain why triangular shapes are used.</w:t>
      </w:r>
    </w:p>
    <w:p w:rsidR="001E20F3" w:rsidRPr="00A438BE" w:rsidRDefault="00C92B0B" w:rsidP="00A438BE">
      <w:pPr>
        <w:pStyle w:val="NormalWeb"/>
        <w:spacing w:before="0" w:beforeAutospacing="0" w:after="0" w:afterAutospacing="0"/>
      </w:pPr>
      <w:r>
        <w:rPr>
          <w:b/>
          <w:bCs/>
        </w:rPr>
        <w:t xml:space="preserve">     </w:t>
      </w:r>
      <w:r w:rsidR="001E20F3" w:rsidRPr="00A438BE">
        <w:rPr>
          <w:b/>
          <w:bCs/>
        </w:rPr>
        <w:t>4.</w:t>
      </w:r>
      <w:r w:rsidR="001E20F3" w:rsidRPr="00A438BE">
        <w:t xml:space="preserve"> In your opinion which is the strongest, a stone slab bridge o</w:t>
      </w:r>
      <w:r w:rsidR="00E3051B">
        <w:t>r</w:t>
      </w:r>
      <w:r w:rsidR="001E20F3" w:rsidRPr="00A438BE">
        <w:t xml:space="preserve"> a wood frame bridge? Explain your answer.</w:t>
      </w:r>
    </w:p>
    <w:p w:rsidR="001E20F3" w:rsidRPr="00A438BE" w:rsidRDefault="00C92B0B" w:rsidP="00A438BE">
      <w:pPr>
        <w:pStyle w:val="NormalWeb"/>
        <w:spacing w:before="0" w:beforeAutospacing="0" w:after="0" w:afterAutospacing="0"/>
      </w:pPr>
      <w:r>
        <w:rPr>
          <w:b/>
          <w:bCs/>
        </w:rPr>
        <w:t xml:space="preserve">     </w:t>
      </w:r>
      <w:r w:rsidR="001E20F3" w:rsidRPr="00A438BE">
        <w:rPr>
          <w:b/>
          <w:bCs/>
        </w:rPr>
        <w:t>5.</w:t>
      </w:r>
      <w:r w:rsidR="001E20F3" w:rsidRPr="00A438BE">
        <w:t xml:space="preserve"> Draw a diagram that represents three stone slabs laid across a gap (for example a stream). Remember to include two stone pillars.</w:t>
      </w:r>
      <w:bookmarkStart w:id="0" w:name="_GoBack"/>
      <w:bookmarkEnd w:id="0"/>
    </w:p>
    <w:p w:rsidR="001E20F3" w:rsidRPr="00A438BE" w:rsidRDefault="001E20F3" w:rsidP="00A438BE">
      <w:pPr>
        <w:pStyle w:val="NormalWeb"/>
        <w:spacing w:before="0" w:beforeAutospacing="0" w:after="0" w:afterAutospacing="0"/>
        <w:ind w:left="720"/>
      </w:pPr>
    </w:p>
    <w:p w:rsidR="001E20F3" w:rsidRPr="00A438BE" w:rsidRDefault="001E20F3" w:rsidP="00A438BE">
      <w:pPr>
        <w:pStyle w:val="NormalWeb"/>
        <w:spacing w:before="0" w:beforeAutospacing="0" w:after="0" w:afterAutospacing="0"/>
        <w:ind w:left="720"/>
      </w:pPr>
    </w:p>
    <w:p w:rsidR="001E20F3" w:rsidRPr="00A438BE" w:rsidRDefault="001E20F3" w:rsidP="00A438BE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38BE">
        <w:rPr>
          <w:rFonts w:ascii="Times New Roman" w:hAnsi="Times New Roman" w:cs="Times New Roman"/>
          <w:b/>
          <w:sz w:val="24"/>
          <w:szCs w:val="24"/>
          <w:u w:val="single"/>
        </w:rPr>
        <w:t>Fossil Fuels: Coal, Oil and Gas:</w:t>
      </w:r>
    </w:p>
    <w:p w:rsidR="001E20F3" w:rsidRPr="00A438BE" w:rsidRDefault="001E20F3" w:rsidP="00A438BE">
      <w:pPr>
        <w:pStyle w:val="NormalWeb"/>
        <w:spacing w:before="0" w:beforeAutospacing="0" w:after="0" w:afterAutospacing="0"/>
        <w:rPr>
          <w:b/>
          <w:bCs/>
        </w:rPr>
      </w:pPr>
      <w:r w:rsidRPr="00A438BE">
        <w:rPr>
          <w:b/>
          <w:bCs/>
        </w:rPr>
        <w:t>QUESTIONS:</w:t>
      </w:r>
    </w:p>
    <w:p w:rsidR="004E615C" w:rsidRPr="00A438BE" w:rsidRDefault="004E615C" w:rsidP="00A438BE">
      <w:pPr>
        <w:pStyle w:val="NormalWeb"/>
        <w:numPr>
          <w:ilvl w:val="0"/>
          <w:numId w:val="6"/>
        </w:numPr>
        <w:spacing w:before="0" w:beforeAutospacing="0" w:after="0" w:afterAutospacing="0"/>
      </w:pPr>
      <w:r w:rsidRPr="00A438BE">
        <w:t>Where does Coal come from?</w:t>
      </w:r>
    </w:p>
    <w:p w:rsidR="004E615C" w:rsidRPr="00A438BE" w:rsidRDefault="004E615C" w:rsidP="00A438BE">
      <w:pPr>
        <w:pStyle w:val="NormalWeb"/>
        <w:numPr>
          <w:ilvl w:val="0"/>
          <w:numId w:val="6"/>
        </w:numPr>
        <w:spacing w:before="0" w:beforeAutospacing="0" w:after="0" w:afterAutospacing="0"/>
      </w:pPr>
      <w:r w:rsidRPr="00A438BE">
        <w:t>Where does Oil and Natural Gas come from?</w:t>
      </w:r>
    </w:p>
    <w:p w:rsidR="004E615C" w:rsidRPr="00A438BE" w:rsidRDefault="004E615C" w:rsidP="00A438BE">
      <w:pPr>
        <w:pStyle w:val="NormalWeb"/>
        <w:spacing w:before="0" w:beforeAutospacing="0" w:after="0" w:afterAutospacing="0"/>
      </w:pPr>
    </w:p>
    <w:p w:rsidR="004E615C" w:rsidRPr="00A438BE" w:rsidRDefault="004E615C" w:rsidP="00A438BE">
      <w:pPr>
        <w:pStyle w:val="NormalWeb"/>
        <w:spacing w:before="0" w:beforeAutospacing="0" w:after="0" w:afterAutospacing="0"/>
      </w:pPr>
    </w:p>
    <w:p w:rsidR="004E615C" w:rsidRPr="00A438BE" w:rsidRDefault="004E615C" w:rsidP="00A438BE">
      <w:pPr>
        <w:pStyle w:val="ListParagraph"/>
        <w:ind w:left="64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38BE">
        <w:rPr>
          <w:rFonts w:ascii="Times New Roman" w:hAnsi="Times New Roman" w:cs="Times New Roman"/>
          <w:b/>
          <w:sz w:val="24"/>
          <w:szCs w:val="24"/>
          <w:u w:val="single"/>
        </w:rPr>
        <w:t>Renewable energy: Solar, Wind and Tidal / Wave.</w:t>
      </w:r>
    </w:p>
    <w:p w:rsidR="00AC6372" w:rsidRPr="00A438BE" w:rsidRDefault="00A851D0" w:rsidP="00A438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38BE">
        <w:rPr>
          <w:rFonts w:ascii="Times New Roman" w:hAnsi="Times New Roman" w:cs="Times New Roman"/>
          <w:b/>
          <w:bCs/>
          <w:sz w:val="24"/>
          <w:szCs w:val="24"/>
        </w:rPr>
        <w:t>QUESTIONS:</w:t>
      </w:r>
    </w:p>
    <w:p w:rsidR="00A438BE" w:rsidRPr="00A438BE" w:rsidRDefault="00A851D0" w:rsidP="00A438B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438BE">
        <w:rPr>
          <w:rFonts w:ascii="Times New Roman" w:hAnsi="Times New Roman" w:cs="Times New Roman"/>
          <w:bCs/>
          <w:sz w:val="24"/>
          <w:szCs w:val="24"/>
        </w:rPr>
        <w:t>Does solar power cause any pollution or damage to the environment?</w:t>
      </w:r>
    </w:p>
    <w:p w:rsidR="00A851D0" w:rsidRPr="00A438BE" w:rsidRDefault="00A851D0" w:rsidP="00A438B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438BE">
        <w:rPr>
          <w:rFonts w:ascii="Times New Roman" w:hAnsi="Times New Roman" w:cs="Times New Roman"/>
          <w:bCs/>
          <w:sz w:val="24"/>
          <w:szCs w:val="24"/>
        </w:rPr>
        <w:t>Sketch and explain any solar powered devices you have seen or used?</w:t>
      </w:r>
    </w:p>
    <w:p w:rsidR="00A851D0" w:rsidRPr="00A438BE" w:rsidRDefault="00A851D0" w:rsidP="00A438B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438BE">
        <w:rPr>
          <w:rFonts w:ascii="Times New Roman" w:hAnsi="Times New Roman" w:cs="Times New Roman"/>
          <w:bCs/>
          <w:sz w:val="24"/>
          <w:szCs w:val="24"/>
        </w:rPr>
        <w:t>List 3 advantages and 3 disadvantages of wind power.</w:t>
      </w:r>
    </w:p>
    <w:p w:rsidR="00A851D0" w:rsidRPr="00A438BE" w:rsidRDefault="00A851D0" w:rsidP="00A438B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438BE">
        <w:rPr>
          <w:rFonts w:ascii="Times New Roman" w:hAnsi="Times New Roman" w:cs="Times New Roman"/>
          <w:bCs/>
          <w:sz w:val="24"/>
          <w:szCs w:val="24"/>
        </w:rPr>
        <w:t>Draw a simple diagram to help explain how the tide can be used to generate electricity.</w:t>
      </w:r>
    </w:p>
    <w:p w:rsidR="00A851D0" w:rsidRPr="00A438BE" w:rsidRDefault="00A851D0" w:rsidP="00A438B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438BE">
        <w:rPr>
          <w:rFonts w:ascii="Times New Roman" w:hAnsi="Times New Roman" w:cs="Times New Roman"/>
          <w:bCs/>
          <w:sz w:val="24"/>
          <w:szCs w:val="24"/>
        </w:rPr>
        <w:t>How do you think building a massive tidal power station would affect the environment?</w:t>
      </w:r>
    </w:p>
    <w:p w:rsidR="00A438BE" w:rsidRPr="00A438BE" w:rsidRDefault="00A438BE" w:rsidP="00A438BE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A438BE" w:rsidRDefault="00A438BE" w:rsidP="00A438BE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38BE">
        <w:rPr>
          <w:rFonts w:ascii="Times New Roman" w:hAnsi="Times New Roman" w:cs="Times New Roman"/>
          <w:b/>
          <w:bCs/>
          <w:sz w:val="24"/>
          <w:szCs w:val="24"/>
          <w:u w:val="single"/>
        </w:rPr>
        <w:t>Energy saving devices.</w:t>
      </w:r>
    </w:p>
    <w:p w:rsidR="00A438BE" w:rsidRDefault="00A438BE" w:rsidP="00A438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38BE">
        <w:rPr>
          <w:rFonts w:ascii="Times New Roman" w:hAnsi="Times New Roman" w:cs="Times New Roman"/>
          <w:b/>
          <w:bCs/>
          <w:sz w:val="24"/>
          <w:szCs w:val="24"/>
        </w:rPr>
        <w:t>QUESTIONS:</w:t>
      </w:r>
    </w:p>
    <w:p w:rsidR="00A438BE" w:rsidRPr="00AB0B57" w:rsidRDefault="00AB0B57" w:rsidP="00A438B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List 3 energy saving devices.</w:t>
      </w:r>
    </w:p>
    <w:p w:rsidR="00AB0B57" w:rsidRDefault="00AB0B57" w:rsidP="00AB0B57">
      <w:pPr>
        <w:tabs>
          <w:tab w:val="left" w:pos="2325"/>
        </w:tabs>
        <w:ind w:left="6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B0B57" w:rsidRDefault="00AB0B57" w:rsidP="00AB0B57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Carbon Footprint</w:t>
      </w:r>
      <w:r w:rsidRPr="00A438BE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AB0B57" w:rsidRDefault="00AB0B57" w:rsidP="00AB0B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38BE">
        <w:rPr>
          <w:rFonts w:ascii="Times New Roman" w:hAnsi="Times New Roman" w:cs="Times New Roman"/>
          <w:b/>
          <w:bCs/>
          <w:sz w:val="24"/>
          <w:szCs w:val="24"/>
        </w:rPr>
        <w:t>QUESTIONS:</w:t>
      </w:r>
    </w:p>
    <w:p w:rsidR="00AB0B57" w:rsidRPr="00AB0B57" w:rsidRDefault="00AB0B57" w:rsidP="00AB0B5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B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List a range of methods of transport such as car, bus, train, taxi, ship etc.... Put the list in order of highest polluter to the lowest.</w:t>
      </w:r>
    </w:p>
    <w:p w:rsidR="00AB0B57" w:rsidRPr="00AB0B57" w:rsidRDefault="00AB0B57" w:rsidP="00AB0B5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B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List all the ways you contribute towards your carbon footprint during a normal day.</w:t>
      </w:r>
    </w:p>
    <w:p w:rsidR="00AB0B57" w:rsidRDefault="00AB0B57" w:rsidP="00AB0B57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B0B57" w:rsidRDefault="00AB0B57" w:rsidP="00AB0B57">
      <w:pPr>
        <w:tabs>
          <w:tab w:val="left" w:pos="2325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B0B57" w:rsidRPr="00AB0B57" w:rsidRDefault="00AB0B57" w:rsidP="00AB0B57">
      <w:pPr>
        <w:tabs>
          <w:tab w:val="left" w:pos="2325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</w:t>
      </w:r>
    </w:p>
    <w:p w:rsidR="00A438BE" w:rsidRDefault="00A438BE" w:rsidP="00A438BE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438BE" w:rsidRPr="00A438BE" w:rsidRDefault="00A438BE" w:rsidP="00A438BE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851D0" w:rsidRDefault="00A851D0" w:rsidP="00AC6372">
      <w:pPr>
        <w:pStyle w:val="ListParagraph"/>
        <w:ind w:left="644"/>
        <w:rPr>
          <w:b/>
          <w:sz w:val="24"/>
          <w:szCs w:val="24"/>
          <w:u w:val="single"/>
        </w:rPr>
      </w:pPr>
    </w:p>
    <w:p w:rsidR="004E615C" w:rsidRDefault="004E615C" w:rsidP="004E615C">
      <w:pPr>
        <w:pStyle w:val="NormalWeb"/>
        <w:spacing w:before="0" w:beforeAutospacing="0" w:after="0" w:afterAutospacing="0"/>
        <w:rPr>
          <w:color w:val="000000"/>
        </w:rPr>
      </w:pPr>
    </w:p>
    <w:p w:rsidR="004E615C" w:rsidRDefault="004E615C" w:rsidP="004E615C">
      <w:pPr>
        <w:pStyle w:val="NormalWeb"/>
        <w:spacing w:before="0" w:beforeAutospacing="0" w:after="0" w:afterAutospacing="0"/>
        <w:rPr>
          <w:color w:val="000000"/>
        </w:rPr>
      </w:pPr>
    </w:p>
    <w:p w:rsidR="004E615C" w:rsidRDefault="004E615C" w:rsidP="004E615C">
      <w:pPr>
        <w:pStyle w:val="NormalWeb"/>
        <w:spacing w:before="0" w:beforeAutospacing="0" w:after="0" w:afterAutospacing="0"/>
        <w:rPr>
          <w:color w:val="000000"/>
        </w:rPr>
      </w:pPr>
    </w:p>
    <w:p w:rsidR="004E615C" w:rsidRDefault="004E615C" w:rsidP="004E615C">
      <w:pPr>
        <w:pStyle w:val="NormalWeb"/>
        <w:spacing w:before="0" w:beforeAutospacing="0" w:after="0" w:afterAutospacing="0"/>
        <w:rPr>
          <w:color w:val="000000"/>
        </w:rPr>
      </w:pPr>
    </w:p>
    <w:p w:rsidR="004E615C" w:rsidRDefault="004E615C" w:rsidP="004E615C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E615C" w:rsidRPr="004E615C" w:rsidRDefault="004E615C" w:rsidP="004E615C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1E20F3" w:rsidRPr="001E20F3" w:rsidRDefault="001E20F3" w:rsidP="001E20F3">
      <w:pPr>
        <w:pStyle w:val="ListParagraph"/>
        <w:rPr>
          <w:b/>
          <w:sz w:val="24"/>
          <w:szCs w:val="24"/>
          <w:u w:val="single"/>
        </w:rPr>
      </w:pPr>
    </w:p>
    <w:p w:rsidR="001E20F3" w:rsidRPr="001E20F3" w:rsidRDefault="001E20F3" w:rsidP="001E20F3">
      <w:pPr>
        <w:pStyle w:val="NormalWeb"/>
        <w:spacing w:before="0" w:beforeAutospacing="0" w:after="0" w:afterAutospacing="0"/>
        <w:ind w:left="720"/>
        <w:rPr>
          <w:b/>
          <w:color w:val="000000"/>
        </w:rPr>
      </w:pPr>
    </w:p>
    <w:p w:rsidR="00A121A9" w:rsidRPr="00A121A9" w:rsidRDefault="00A121A9" w:rsidP="00A121A9">
      <w:pPr>
        <w:pStyle w:val="ListParagraph"/>
        <w:rPr>
          <w:b/>
          <w:sz w:val="24"/>
          <w:szCs w:val="24"/>
          <w:u w:val="single"/>
        </w:rPr>
      </w:pPr>
    </w:p>
    <w:p w:rsidR="00371D9E" w:rsidRDefault="00371D9E" w:rsidP="00371D9E">
      <w:pPr>
        <w:rPr>
          <w:b/>
          <w:sz w:val="24"/>
          <w:szCs w:val="24"/>
          <w:u w:val="single"/>
        </w:rPr>
      </w:pPr>
    </w:p>
    <w:p w:rsidR="00371D9E" w:rsidRDefault="00371D9E" w:rsidP="00371D9E">
      <w:pPr>
        <w:rPr>
          <w:b/>
          <w:sz w:val="24"/>
          <w:szCs w:val="24"/>
          <w:u w:val="single"/>
        </w:rPr>
      </w:pPr>
    </w:p>
    <w:p w:rsidR="00371D9E" w:rsidRDefault="00371D9E" w:rsidP="00371D9E">
      <w:pPr>
        <w:rPr>
          <w:b/>
          <w:sz w:val="24"/>
          <w:szCs w:val="24"/>
          <w:u w:val="single"/>
        </w:rPr>
      </w:pPr>
    </w:p>
    <w:p w:rsidR="00371D9E" w:rsidRDefault="00371D9E" w:rsidP="00371D9E">
      <w:pPr>
        <w:rPr>
          <w:b/>
          <w:sz w:val="24"/>
          <w:szCs w:val="24"/>
          <w:u w:val="single"/>
        </w:rPr>
      </w:pPr>
    </w:p>
    <w:p w:rsidR="00371D9E" w:rsidRDefault="00371D9E" w:rsidP="00371D9E">
      <w:pPr>
        <w:rPr>
          <w:b/>
          <w:sz w:val="24"/>
          <w:szCs w:val="24"/>
          <w:u w:val="single"/>
        </w:rPr>
      </w:pPr>
    </w:p>
    <w:p w:rsidR="00371D9E" w:rsidRPr="00371D9E" w:rsidRDefault="00371D9E" w:rsidP="00371D9E">
      <w:pPr>
        <w:rPr>
          <w:b/>
          <w:sz w:val="24"/>
          <w:szCs w:val="24"/>
          <w:u w:val="single"/>
        </w:rPr>
      </w:pPr>
    </w:p>
    <w:p w:rsidR="001706DE" w:rsidRDefault="001706DE" w:rsidP="001706DE">
      <w:pPr>
        <w:rPr>
          <w:sz w:val="24"/>
          <w:szCs w:val="24"/>
        </w:rPr>
      </w:pPr>
    </w:p>
    <w:p w:rsidR="001706DE" w:rsidRPr="001706DE" w:rsidRDefault="001706DE" w:rsidP="001706DE">
      <w:pPr>
        <w:rPr>
          <w:sz w:val="24"/>
          <w:szCs w:val="24"/>
        </w:rPr>
      </w:pPr>
    </w:p>
    <w:sectPr w:rsidR="001706DE" w:rsidRPr="001706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73C4C"/>
    <w:multiLevelType w:val="hybridMultilevel"/>
    <w:tmpl w:val="BCF24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360DE"/>
    <w:multiLevelType w:val="hybridMultilevel"/>
    <w:tmpl w:val="E0A26C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20424"/>
    <w:multiLevelType w:val="hybridMultilevel"/>
    <w:tmpl w:val="D480EE76"/>
    <w:lvl w:ilvl="0" w:tplc="69D441BA">
      <w:start w:val="1"/>
      <w:numFmt w:val="decimal"/>
      <w:lvlText w:val="%1."/>
      <w:lvlJc w:val="left"/>
      <w:pPr>
        <w:ind w:left="1004" w:hanging="360"/>
      </w:pPr>
      <w:rPr>
        <w:rFonts w:hint="default"/>
        <w:b/>
        <w:color w:val="800000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D4536BF"/>
    <w:multiLevelType w:val="hybridMultilevel"/>
    <w:tmpl w:val="6AF2506A"/>
    <w:lvl w:ilvl="0" w:tplc="7E307B0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97E02"/>
    <w:multiLevelType w:val="hybridMultilevel"/>
    <w:tmpl w:val="D13A41B8"/>
    <w:lvl w:ilvl="0" w:tplc="7E307B0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404AC"/>
    <w:multiLevelType w:val="hybridMultilevel"/>
    <w:tmpl w:val="F4CAA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9485B"/>
    <w:multiLevelType w:val="hybridMultilevel"/>
    <w:tmpl w:val="196CA2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97BB0"/>
    <w:multiLevelType w:val="hybridMultilevel"/>
    <w:tmpl w:val="ABEAC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800C94"/>
    <w:multiLevelType w:val="hybridMultilevel"/>
    <w:tmpl w:val="7178A1A4"/>
    <w:lvl w:ilvl="0" w:tplc="7E307B0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04537"/>
    <w:multiLevelType w:val="hybridMultilevel"/>
    <w:tmpl w:val="A880DEFA"/>
    <w:lvl w:ilvl="0" w:tplc="96CA6418">
      <w:start w:val="1"/>
      <w:numFmt w:val="decimal"/>
      <w:lvlText w:val="%1."/>
      <w:lvlJc w:val="left"/>
      <w:pPr>
        <w:ind w:left="1364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C0C8C"/>
    <w:multiLevelType w:val="hybridMultilevel"/>
    <w:tmpl w:val="9D1CBA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C65B30"/>
    <w:multiLevelType w:val="hybridMultilevel"/>
    <w:tmpl w:val="40905F06"/>
    <w:lvl w:ilvl="0" w:tplc="4484041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80" w:hanging="360"/>
      </w:pPr>
    </w:lvl>
    <w:lvl w:ilvl="2" w:tplc="0809001B" w:tentative="1">
      <w:start w:val="1"/>
      <w:numFmt w:val="lowerRoman"/>
      <w:lvlText w:val="%3."/>
      <w:lvlJc w:val="right"/>
      <w:pPr>
        <w:ind w:left="2100" w:hanging="180"/>
      </w:pPr>
    </w:lvl>
    <w:lvl w:ilvl="3" w:tplc="0809000F" w:tentative="1">
      <w:start w:val="1"/>
      <w:numFmt w:val="decimal"/>
      <w:lvlText w:val="%4."/>
      <w:lvlJc w:val="left"/>
      <w:pPr>
        <w:ind w:left="2820" w:hanging="360"/>
      </w:pPr>
    </w:lvl>
    <w:lvl w:ilvl="4" w:tplc="08090019" w:tentative="1">
      <w:start w:val="1"/>
      <w:numFmt w:val="lowerLetter"/>
      <w:lvlText w:val="%5."/>
      <w:lvlJc w:val="left"/>
      <w:pPr>
        <w:ind w:left="3540" w:hanging="360"/>
      </w:pPr>
    </w:lvl>
    <w:lvl w:ilvl="5" w:tplc="0809001B" w:tentative="1">
      <w:start w:val="1"/>
      <w:numFmt w:val="lowerRoman"/>
      <w:lvlText w:val="%6."/>
      <w:lvlJc w:val="right"/>
      <w:pPr>
        <w:ind w:left="4260" w:hanging="180"/>
      </w:pPr>
    </w:lvl>
    <w:lvl w:ilvl="6" w:tplc="0809000F" w:tentative="1">
      <w:start w:val="1"/>
      <w:numFmt w:val="decimal"/>
      <w:lvlText w:val="%7."/>
      <w:lvlJc w:val="left"/>
      <w:pPr>
        <w:ind w:left="4980" w:hanging="360"/>
      </w:pPr>
    </w:lvl>
    <w:lvl w:ilvl="7" w:tplc="08090019" w:tentative="1">
      <w:start w:val="1"/>
      <w:numFmt w:val="lowerLetter"/>
      <w:lvlText w:val="%8."/>
      <w:lvlJc w:val="left"/>
      <w:pPr>
        <w:ind w:left="5700" w:hanging="360"/>
      </w:pPr>
    </w:lvl>
    <w:lvl w:ilvl="8" w:tplc="0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661501B8"/>
    <w:multiLevelType w:val="hybridMultilevel"/>
    <w:tmpl w:val="74FA114E"/>
    <w:lvl w:ilvl="0" w:tplc="D92E5B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F0EA7"/>
    <w:multiLevelType w:val="hybridMultilevel"/>
    <w:tmpl w:val="C9381F26"/>
    <w:lvl w:ilvl="0" w:tplc="2910BFC0">
      <w:start w:val="1"/>
      <w:numFmt w:val="decimal"/>
      <w:lvlText w:val="%1."/>
      <w:lvlJc w:val="left"/>
      <w:pPr>
        <w:ind w:left="1364" w:hanging="360"/>
      </w:pPr>
      <w:rPr>
        <w:rFonts w:hint="default"/>
        <w:b/>
        <w:color w:val="800000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2"/>
  </w:num>
  <w:num w:numId="8">
    <w:abstractNumId w:val="13"/>
  </w:num>
  <w:num w:numId="9">
    <w:abstractNumId w:val="9"/>
  </w:num>
  <w:num w:numId="10">
    <w:abstractNumId w:val="4"/>
  </w:num>
  <w:num w:numId="11">
    <w:abstractNumId w:val="8"/>
  </w:num>
  <w:num w:numId="12">
    <w:abstractNumId w:val="5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174"/>
    <w:rsid w:val="00091174"/>
    <w:rsid w:val="00096FEA"/>
    <w:rsid w:val="001557BE"/>
    <w:rsid w:val="001706DE"/>
    <w:rsid w:val="001E20F3"/>
    <w:rsid w:val="00371D9E"/>
    <w:rsid w:val="003E0E03"/>
    <w:rsid w:val="004E615C"/>
    <w:rsid w:val="0066771C"/>
    <w:rsid w:val="009C3774"/>
    <w:rsid w:val="00A121A9"/>
    <w:rsid w:val="00A438BE"/>
    <w:rsid w:val="00A6140E"/>
    <w:rsid w:val="00A851D0"/>
    <w:rsid w:val="00AB0B57"/>
    <w:rsid w:val="00AC6372"/>
    <w:rsid w:val="00BA497F"/>
    <w:rsid w:val="00C417F7"/>
    <w:rsid w:val="00C92B0B"/>
    <w:rsid w:val="00D05CF3"/>
    <w:rsid w:val="00E3051B"/>
    <w:rsid w:val="00F0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EEF8A"/>
  <w15:chartTrackingRefBased/>
  <w15:docId w15:val="{3E85F471-CCD0-40CD-BDF5-56923488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1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1D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D9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1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1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customXml" Target="../customXml/item1.xml"/><Relationship Id="rId5" Type="http://schemas.openxmlformats.org/officeDocument/2006/relationships/hyperlink" Target="http://www.technologystudent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FDE3B0-7DD0-4DA2-A505-E6C03B59C81F}"/>
</file>

<file path=customXml/itemProps2.xml><?xml version="1.0" encoding="utf-8"?>
<ds:datastoreItem xmlns:ds="http://schemas.openxmlformats.org/officeDocument/2006/customXml" ds:itemID="{8B34215B-C9AA-408D-9B9D-CCEC0596255B}"/>
</file>

<file path=customXml/itemProps3.xml><?xml version="1.0" encoding="utf-8"?>
<ds:datastoreItem xmlns:ds="http://schemas.openxmlformats.org/officeDocument/2006/customXml" ds:itemID="{E21FE463-C750-4455-A67B-CF7CE6455496}"/>
</file>

<file path=docProps/app.xml><?xml version="1.0" encoding="utf-8"?>
<Properties xmlns="http://schemas.openxmlformats.org/officeDocument/2006/extended-properties" xmlns:vt="http://schemas.openxmlformats.org/officeDocument/2006/docPropsVTypes">
  <Template>464BE342</Template>
  <TotalTime>155</TotalTime>
  <Pages>3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Okehampton College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Henderson</dc:creator>
  <cp:keywords/>
  <dc:description/>
  <cp:lastModifiedBy>S Ashby</cp:lastModifiedBy>
  <cp:revision>7</cp:revision>
  <dcterms:created xsi:type="dcterms:W3CDTF">2020-07-09T10:09:00Z</dcterms:created>
  <dcterms:modified xsi:type="dcterms:W3CDTF">2020-07-10T12:18:00Z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